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061ED" w:rsidRDefault="0052737F" w:rsidP="00B061ED">
      <w:pPr>
        <w:bidi/>
        <w:spacing w:line="240" w:lineRule="auto"/>
        <w:jc w:val="center"/>
        <w:rPr>
          <w:rFonts w:cs="A Noor"/>
          <w:b/>
          <w:bCs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A15A67" wp14:editId="6815EE84">
                <wp:simplePos x="0" y="0"/>
                <wp:positionH relativeFrom="column">
                  <wp:posOffset>4791075</wp:posOffset>
                </wp:positionH>
                <wp:positionV relativeFrom="paragraph">
                  <wp:posOffset>-617855</wp:posOffset>
                </wp:positionV>
                <wp:extent cx="1495425" cy="1268730"/>
                <wp:effectExtent l="0" t="0" r="28575" b="266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12687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1ED" w:rsidRDefault="00B061ED" w:rsidP="00B061ED">
                            <w:pPr>
                              <w:bidi/>
                              <w:spacing w:line="180" w:lineRule="auto"/>
                              <w:contextualSpacing/>
                              <w:jc w:val="center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B061ED" w:rsidRPr="0052737F" w:rsidRDefault="0052737F" w:rsidP="00B061ED">
                            <w:pPr>
                              <w:bidi/>
                              <w:spacing w:line="180" w:lineRule="auto"/>
                              <w:contextualSpacing/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52737F">
                              <w:rPr>
                                <w:rFonts w:ascii="IranNastaliq" w:hAnsi="IranNastaliq"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سربرگ دانشگاه  یا دانشکده مبدا </w:t>
                            </w:r>
                            <w:r w:rsidR="00B061ED" w:rsidRPr="0052737F">
                              <w:rPr>
                                <w:rFonts w:ascii="IranNastaliq" w:hAnsi="IranNastaliq"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15A67" id="_x0000_s1027" style="position:absolute;left:0;text-align:left;margin-left:377.25pt;margin-top:-48.65pt;width:117.75pt;height: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" fillcolor="white [3212]" strokecolor="white [3212]">
                <v:textbox>
                  <w:txbxContent>
                    <w:p w:rsidR="00B061ED" w:rsidRDefault="00B061ED" w:rsidP="00B061ED">
                      <w:pPr>
                        <w:bidi/>
                        <w:spacing w:line="180" w:lineRule="auto"/>
                        <w:contextualSpacing/>
                        <w:jc w:val="center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B061ED" w:rsidRPr="0052737F" w:rsidRDefault="0052737F" w:rsidP="00B061ED">
                      <w:pPr>
                        <w:bidi/>
                        <w:spacing w:line="180" w:lineRule="auto"/>
                        <w:contextualSpacing/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52737F">
                        <w:rPr>
                          <w:rFonts w:ascii="IranNastaliq" w:hAnsi="IranNastaliq"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سربرگ دانشگاه  یا دانشکده مبدا </w:t>
                      </w:r>
                      <w:r w:rsidR="00B061ED" w:rsidRPr="0052737F">
                        <w:rPr>
                          <w:rFonts w:ascii="IranNastaliq" w:hAnsi="IranNastaliq"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061ED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1BAC16" wp14:editId="67A5A5BA">
                <wp:simplePos x="0" y="0"/>
                <wp:positionH relativeFrom="margin">
                  <wp:posOffset>-342900</wp:posOffset>
                </wp:positionH>
                <wp:positionV relativeFrom="paragraph">
                  <wp:posOffset>-617855</wp:posOffset>
                </wp:positionV>
                <wp:extent cx="1409700" cy="1268730"/>
                <wp:effectExtent l="0" t="0" r="19050" b="2667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12687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1ED" w:rsidRDefault="00B061ED" w:rsidP="00B061ED">
                            <w:pPr>
                              <w:bidi/>
                              <w:spacing w:line="180" w:lineRule="auto"/>
                              <w:contextualSpacing/>
                              <w:jc w:val="center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B061ED" w:rsidRPr="0052737F" w:rsidRDefault="00B061ED" w:rsidP="0052737F">
                            <w:pPr>
                              <w:bidi/>
                              <w:spacing w:line="180" w:lineRule="auto"/>
                              <w:contextualSpacing/>
                              <w:rPr>
                                <w:rFonts w:ascii="IranNastaliq" w:hAnsi="IranNastaliq"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2737F">
                              <w:rPr>
                                <w:rFonts w:ascii="IranNastaliq" w:hAnsi="IranNastaliq"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تاریخ : </w:t>
                            </w:r>
                          </w:p>
                          <w:p w:rsidR="00B061ED" w:rsidRPr="0052737F" w:rsidRDefault="00B061ED" w:rsidP="0052737F">
                            <w:pPr>
                              <w:bidi/>
                              <w:spacing w:line="180" w:lineRule="auto"/>
                              <w:contextualSpacing/>
                              <w:rPr>
                                <w:rFonts w:cs="B Titr"/>
                                <w:lang w:bidi="fa-IR"/>
                              </w:rPr>
                            </w:pPr>
                            <w:r w:rsidRPr="0052737F">
                              <w:rPr>
                                <w:rFonts w:ascii="IranNastaliq" w:hAnsi="IranNastaliq"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شماره 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BAC16" id="_x0000_s1028" style="position:absolute;left:0;text-align:left;margin-left:-27pt;margin-top:-48.65pt;width:111pt;height:99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" fillcolor="white [3212]" strokecolor="white [3212]">
                <v:textbox>
                  <w:txbxContent>
                    <w:p w:rsidR="00B061ED" w:rsidRDefault="00B061ED" w:rsidP="00B061ED">
                      <w:pPr>
                        <w:bidi/>
                        <w:spacing w:line="180" w:lineRule="auto"/>
                        <w:contextualSpacing/>
                        <w:jc w:val="center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B061ED" w:rsidRPr="0052737F" w:rsidRDefault="00B061ED" w:rsidP="0052737F">
                      <w:pPr>
                        <w:bidi/>
                        <w:spacing w:line="180" w:lineRule="auto"/>
                        <w:contextualSpacing/>
                        <w:rPr>
                          <w:rFonts w:ascii="IranNastaliq" w:hAnsi="IranNastaliq" w:cs="B Titr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2737F">
                        <w:rPr>
                          <w:rFonts w:ascii="IranNastaliq" w:hAnsi="IranNastaliq"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تاریخ : </w:t>
                      </w:r>
                    </w:p>
                    <w:p w:rsidR="00B061ED" w:rsidRPr="0052737F" w:rsidRDefault="00B061ED" w:rsidP="0052737F">
                      <w:pPr>
                        <w:bidi/>
                        <w:spacing w:line="180" w:lineRule="auto"/>
                        <w:contextualSpacing/>
                        <w:rPr>
                          <w:rFonts w:cs="B Titr"/>
                          <w:lang w:bidi="fa-IR"/>
                        </w:rPr>
                      </w:pPr>
                      <w:r w:rsidRPr="0052737F">
                        <w:rPr>
                          <w:rFonts w:ascii="IranNastaliq" w:hAnsi="IranNastaliq"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شماره : </w:t>
                      </w:r>
                      <w:r w:rsidRPr="0052737F">
                        <w:rPr>
                          <w:rFonts w:ascii="IranNastaliq" w:hAnsi="IranNastaliq"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061ED" w:rsidRDefault="00B061ED" w:rsidP="00B061ED">
      <w:pPr>
        <w:bidi/>
        <w:spacing w:line="240" w:lineRule="auto"/>
        <w:jc w:val="center"/>
        <w:rPr>
          <w:rFonts w:cs="A Noor"/>
          <w:b/>
          <w:bCs/>
          <w:sz w:val="24"/>
          <w:szCs w:val="24"/>
          <w:rtl/>
          <w:lang w:bidi="fa-IR"/>
        </w:rPr>
      </w:pPr>
    </w:p>
    <w:p w:rsidR="00B061ED" w:rsidRDefault="00B061ED" w:rsidP="00B061ED">
      <w:pPr>
        <w:bidi/>
        <w:spacing w:line="240" w:lineRule="auto"/>
        <w:jc w:val="center"/>
        <w:rPr>
          <w:rFonts w:cs="A Noor"/>
          <w:b/>
          <w:bCs/>
          <w:sz w:val="24"/>
          <w:szCs w:val="24"/>
          <w:rtl/>
          <w:lang w:bidi="fa-IR"/>
        </w:rPr>
      </w:pPr>
      <w:r>
        <w:rPr>
          <w:rFonts w:cs="A Noor" w:hint="cs"/>
          <w:b/>
          <w:bCs/>
          <w:sz w:val="24"/>
          <w:szCs w:val="24"/>
          <w:rtl/>
          <w:lang w:bidi="fa-IR"/>
        </w:rPr>
        <w:t xml:space="preserve">بسمه تعالی </w:t>
      </w:r>
    </w:p>
    <w:p w:rsidR="00B061ED" w:rsidRDefault="00B061ED" w:rsidP="00B061ED">
      <w:pPr>
        <w:bidi/>
        <w:spacing w:line="240" w:lineRule="auto"/>
        <w:jc w:val="center"/>
        <w:rPr>
          <w:rFonts w:cs="A Noor"/>
          <w:b/>
          <w:bCs/>
          <w:sz w:val="24"/>
          <w:szCs w:val="24"/>
          <w:rtl/>
          <w:lang w:bidi="fa-IR"/>
        </w:rPr>
      </w:pPr>
    </w:p>
    <w:p w:rsidR="00B061ED" w:rsidRDefault="00B061ED" w:rsidP="00B061ED">
      <w:pPr>
        <w:bidi/>
        <w:spacing w:line="240" w:lineRule="auto"/>
        <w:jc w:val="center"/>
        <w:rPr>
          <w:rFonts w:cs="A Noor"/>
          <w:b/>
          <w:bCs/>
          <w:sz w:val="24"/>
          <w:szCs w:val="24"/>
          <w:rtl/>
          <w:lang w:bidi="fa-IR"/>
        </w:rPr>
      </w:pPr>
    </w:p>
    <w:p w:rsidR="00B061ED" w:rsidRDefault="00B061ED" w:rsidP="00B061ED">
      <w:pPr>
        <w:bidi/>
        <w:spacing w:line="240" w:lineRule="auto"/>
        <w:rPr>
          <w:rFonts w:cs="A Noor"/>
          <w:b/>
          <w:bCs/>
          <w:sz w:val="24"/>
          <w:szCs w:val="24"/>
          <w:rtl/>
          <w:lang w:bidi="fa-IR"/>
        </w:rPr>
      </w:pPr>
      <w:r>
        <w:rPr>
          <w:rFonts w:cs="A Noor" w:hint="cs"/>
          <w:b/>
          <w:bCs/>
          <w:sz w:val="24"/>
          <w:szCs w:val="24"/>
          <w:rtl/>
          <w:lang w:bidi="fa-IR"/>
        </w:rPr>
        <w:t xml:space="preserve">جناب آقای دکتر باقر لاریجانی </w:t>
      </w:r>
    </w:p>
    <w:p w:rsidR="00B061ED" w:rsidRDefault="00B061ED" w:rsidP="00B061ED">
      <w:pPr>
        <w:bidi/>
        <w:spacing w:line="240" w:lineRule="auto"/>
        <w:rPr>
          <w:rFonts w:cs="A Noor"/>
          <w:b/>
          <w:bCs/>
          <w:sz w:val="24"/>
          <w:szCs w:val="24"/>
          <w:rtl/>
          <w:lang w:bidi="fa-IR"/>
        </w:rPr>
      </w:pPr>
    </w:p>
    <w:p w:rsidR="00B061ED" w:rsidRDefault="00B061ED" w:rsidP="00B061ED">
      <w:pPr>
        <w:bidi/>
        <w:spacing w:line="240" w:lineRule="auto"/>
        <w:rPr>
          <w:rFonts w:cs="A Noor"/>
          <w:b/>
          <w:bCs/>
          <w:sz w:val="24"/>
          <w:szCs w:val="24"/>
          <w:rtl/>
          <w:lang w:bidi="fa-IR"/>
        </w:rPr>
      </w:pPr>
      <w:r>
        <w:rPr>
          <w:rFonts w:cs="A Noor" w:hint="cs"/>
          <w:b/>
          <w:bCs/>
          <w:sz w:val="24"/>
          <w:szCs w:val="24"/>
          <w:rtl/>
          <w:lang w:bidi="fa-IR"/>
        </w:rPr>
        <w:t xml:space="preserve">ریاست محترم پژوهشگاه علوم غدد و  متابولیسم  دانشگاه علوم پزشکی تهران </w:t>
      </w:r>
    </w:p>
    <w:p w:rsidR="00B061ED" w:rsidRDefault="00B061ED" w:rsidP="00B061ED">
      <w:pPr>
        <w:bidi/>
        <w:spacing w:line="240" w:lineRule="auto"/>
        <w:rPr>
          <w:rFonts w:cs="A Noor"/>
          <w:b/>
          <w:bCs/>
          <w:sz w:val="24"/>
          <w:szCs w:val="24"/>
          <w:rtl/>
          <w:lang w:bidi="fa-IR"/>
        </w:rPr>
      </w:pPr>
      <w:r>
        <w:rPr>
          <w:rFonts w:cs="A Noor" w:hint="cs"/>
          <w:b/>
          <w:bCs/>
          <w:sz w:val="24"/>
          <w:szCs w:val="24"/>
          <w:rtl/>
          <w:lang w:bidi="fa-IR"/>
        </w:rPr>
        <w:t xml:space="preserve">موضوع :  درخواست معرفی نامه استفاده از محیط پژوهش </w:t>
      </w:r>
    </w:p>
    <w:p w:rsidR="00B061ED" w:rsidRPr="0052737F" w:rsidRDefault="00B061ED" w:rsidP="0052737F">
      <w:pPr>
        <w:bidi/>
        <w:spacing w:line="24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</w:p>
    <w:p w:rsidR="00B061ED" w:rsidRPr="0052737F" w:rsidRDefault="00B061ED" w:rsidP="0052737F">
      <w:pPr>
        <w:bidi/>
        <w:spacing w:line="24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52737F">
        <w:rPr>
          <w:rFonts w:cs="B Nazanin" w:hint="cs"/>
          <w:b/>
          <w:bCs/>
          <w:sz w:val="24"/>
          <w:szCs w:val="24"/>
          <w:rtl/>
          <w:lang w:bidi="fa-IR"/>
        </w:rPr>
        <w:t xml:space="preserve">با سلام و احترام </w:t>
      </w:r>
    </w:p>
    <w:p w:rsidR="00B061ED" w:rsidRDefault="00B061ED" w:rsidP="0052737F">
      <w:pPr>
        <w:bidi/>
        <w:spacing w:line="240" w:lineRule="auto"/>
        <w:jc w:val="lowKashida"/>
        <w:rPr>
          <w:rFonts w:cs="A Noor"/>
          <w:b/>
          <w:bCs/>
          <w:sz w:val="24"/>
          <w:szCs w:val="24"/>
          <w:rtl/>
          <w:lang w:bidi="fa-IR"/>
        </w:rPr>
      </w:pPr>
      <w:r w:rsidRPr="0052737F">
        <w:rPr>
          <w:rFonts w:cs="B Nazanin" w:hint="cs"/>
          <w:b/>
          <w:bCs/>
          <w:sz w:val="24"/>
          <w:szCs w:val="24"/>
          <w:rtl/>
          <w:lang w:bidi="fa-IR"/>
        </w:rPr>
        <w:t xml:space="preserve">بدینوسیله به استحضار می رساند خانم /اقای ..... دانشجوی رشته ..... مقطع ....... </w:t>
      </w:r>
      <w:r w:rsidR="002C08DF" w:rsidRPr="0052737F">
        <w:rPr>
          <w:rFonts w:cs="B Nazanin" w:hint="cs"/>
          <w:b/>
          <w:bCs/>
          <w:sz w:val="24"/>
          <w:szCs w:val="24"/>
          <w:rtl/>
          <w:lang w:bidi="fa-IR"/>
        </w:rPr>
        <w:t xml:space="preserve"> به شماره تماس ...............</w:t>
      </w:r>
      <w:r w:rsidRPr="0052737F">
        <w:rPr>
          <w:rFonts w:cs="B Nazanin" w:hint="cs"/>
          <w:b/>
          <w:bCs/>
          <w:sz w:val="24"/>
          <w:szCs w:val="24"/>
          <w:rtl/>
          <w:lang w:bidi="fa-IR"/>
        </w:rPr>
        <w:t>از دانشگاه ..... در حال انجام رساله خود با عنوان ..</w:t>
      </w:r>
      <w:r w:rsidR="0052737F">
        <w:rPr>
          <w:rFonts w:cs="B Nazanin" w:hint="cs"/>
          <w:b/>
          <w:bCs/>
          <w:sz w:val="24"/>
          <w:szCs w:val="24"/>
          <w:rtl/>
          <w:lang w:bidi="fa-IR"/>
        </w:rPr>
        <w:t>......</w:t>
      </w:r>
      <w:r w:rsidRPr="0052737F">
        <w:rPr>
          <w:rFonts w:cs="B Nazanin" w:hint="cs"/>
          <w:b/>
          <w:bCs/>
          <w:sz w:val="24"/>
          <w:szCs w:val="24"/>
          <w:rtl/>
          <w:lang w:bidi="fa-IR"/>
        </w:rPr>
        <w:t xml:space="preserve">....  با کد یا شناسه اخلاق به شماره ..................می باشد . </w:t>
      </w:r>
      <w:r w:rsidR="002C08DF" w:rsidRPr="0052737F">
        <w:rPr>
          <w:rFonts w:cs="B Nazanin" w:hint="cs"/>
          <w:b/>
          <w:bCs/>
          <w:sz w:val="24"/>
          <w:szCs w:val="24"/>
          <w:rtl/>
          <w:lang w:bidi="fa-IR"/>
        </w:rPr>
        <w:t xml:space="preserve">این طرح  در جلسه شورای تحصیلات تکمیلی  دانشکده ..... مورخ ..... مطرح و تصویب شد . </w:t>
      </w:r>
      <w:r w:rsidRPr="0052737F">
        <w:rPr>
          <w:rFonts w:cs="B Nazanin" w:hint="cs"/>
          <w:b/>
          <w:bCs/>
          <w:sz w:val="24"/>
          <w:szCs w:val="24"/>
          <w:rtl/>
          <w:lang w:bidi="fa-IR"/>
        </w:rPr>
        <w:t>مستدعی است جهت انجام امور پژوهشی (نمونه گیری شامل ..../..../و... در  .........</w:t>
      </w:r>
      <w:r w:rsidRPr="0052737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 کلینیک دیابت</w:t>
      </w:r>
      <w:r w:rsidRPr="0052737F">
        <w:rPr>
          <w:rFonts w:cs="B Nazanin" w:hint="cs"/>
          <w:b/>
          <w:bCs/>
          <w:sz w:val="24"/>
          <w:szCs w:val="24"/>
          <w:rtl/>
          <w:lang w:bidi="fa-IR"/>
        </w:rPr>
        <w:t xml:space="preserve">..و یا ....... </w:t>
      </w:r>
      <w:r w:rsidRPr="0052737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آزمایشگاه</w:t>
      </w:r>
      <w:r w:rsidRPr="0052737F">
        <w:rPr>
          <w:rFonts w:cs="B Nazanin" w:hint="cs"/>
          <w:b/>
          <w:bCs/>
          <w:sz w:val="24"/>
          <w:szCs w:val="24"/>
          <w:rtl/>
          <w:lang w:bidi="fa-IR"/>
        </w:rPr>
        <w:t xml:space="preserve">  ..</w:t>
      </w:r>
      <w:r w:rsidRPr="0052737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 </w:t>
      </w:r>
      <w:r w:rsidRPr="0052737F">
        <w:rPr>
          <w:rFonts w:cs="B Nazanin" w:hint="cs"/>
          <w:b/>
          <w:bCs/>
          <w:sz w:val="24"/>
          <w:szCs w:val="24"/>
          <w:rtl/>
          <w:lang w:bidi="fa-IR"/>
        </w:rPr>
        <w:t>پژوهشگاه علوم غدد و متابولیسم دستور  اقدام لازم را مبذول فرمایید</w:t>
      </w:r>
      <w:r>
        <w:rPr>
          <w:rFonts w:cs="A Noor" w:hint="cs"/>
          <w:b/>
          <w:bCs/>
          <w:sz w:val="24"/>
          <w:szCs w:val="24"/>
          <w:rtl/>
          <w:lang w:bidi="fa-IR"/>
        </w:rPr>
        <w:t xml:space="preserve"> .</w:t>
      </w:r>
    </w:p>
    <w:p w:rsidR="0052737F" w:rsidRDefault="0052737F" w:rsidP="0052737F">
      <w:pPr>
        <w:bidi/>
        <w:spacing w:line="240" w:lineRule="auto"/>
        <w:jc w:val="center"/>
        <w:rPr>
          <w:rFonts w:cs="A Noor"/>
          <w:b/>
          <w:bCs/>
          <w:sz w:val="24"/>
          <w:szCs w:val="24"/>
          <w:rtl/>
          <w:lang w:bidi="fa-IR"/>
        </w:rPr>
      </w:pPr>
    </w:p>
    <w:p w:rsidR="0052737F" w:rsidRDefault="0052737F" w:rsidP="0052737F">
      <w:pPr>
        <w:bidi/>
        <w:spacing w:line="240" w:lineRule="auto"/>
        <w:jc w:val="center"/>
        <w:rPr>
          <w:rFonts w:cs="A Noor"/>
          <w:b/>
          <w:bCs/>
          <w:sz w:val="24"/>
          <w:szCs w:val="24"/>
          <w:rtl/>
          <w:lang w:bidi="fa-IR"/>
        </w:rPr>
      </w:pPr>
    </w:p>
    <w:p w:rsidR="0052737F" w:rsidRPr="001A053A" w:rsidRDefault="0052737F" w:rsidP="0052737F">
      <w:pPr>
        <w:bidi/>
        <w:spacing w:line="240" w:lineRule="auto"/>
        <w:jc w:val="center"/>
        <w:rPr>
          <w:rFonts w:cs="A Noor"/>
          <w:b/>
          <w:bCs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E1B31" wp14:editId="5415D81A">
                <wp:simplePos x="0" y="0"/>
                <wp:positionH relativeFrom="column">
                  <wp:posOffset>-28575</wp:posOffset>
                </wp:positionH>
                <wp:positionV relativeFrom="paragraph">
                  <wp:posOffset>786765</wp:posOffset>
                </wp:positionV>
                <wp:extent cx="2533650" cy="1704975"/>
                <wp:effectExtent l="0" t="0" r="19050" b="2857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704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1ED" w:rsidRDefault="00B061ED" w:rsidP="00B061ED">
                            <w:pPr>
                              <w:bidi/>
                              <w:spacing w:line="180" w:lineRule="auto"/>
                              <w:contextualSpacing/>
                              <w:jc w:val="center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B061ED" w:rsidRDefault="00B061ED" w:rsidP="00B061ED">
                            <w:pPr>
                              <w:bidi/>
                              <w:spacing w:line="180" w:lineRule="auto"/>
                              <w:contextualSpacing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</w:p>
                          <w:p w:rsidR="00B061ED" w:rsidRDefault="00B061ED" w:rsidP="00B061ED">
                            <w:pPr>
                              <w:bidi/>
                              <w:spacing w:line="180" w:lineRule="auto"/>
                              <w:contextualSpacing/>
                              <w:jc w:val="center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مدیر گروه آموزشی      و    یا </w:t>
                            </w:r>
                          </w:p>
                          <w:p w:rsidR="00B061ED" w:rsidRDefault="00B061ED" w:rsidP="00B061ED">
                            <w:pPr>
                              <w:bidi/>
                              <w:spacing w:line="180" w:lineRule="auto"/>
                              <w:contextualSpacing/>
                              <w:jc w:val="center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ریاست دانشگاه     و یا </w:t>
                            </w:r>
                          </w:p>
                          <w:p w:rsidR="00B061ED" w:rsidRDefault="00B061ED" w:rsidP="00B061ED">
                            <w:pPr>
                              <w:bidi/>
                              <w:spacing w:line="180" w:lineRule="auto"/>
                              <w:contextualSpacing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معاونت پژوهشی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E1B31" id="_x0000_s1029" style="position:absolute;left:0;text-align:left;margin-left:-2.25pt;margin-top:61.95pt;width:199.5pt;height:13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" fillcolor="white [3212]" strokecolor="white [3212]">
                <v:textbox>
                  <w:txbxContent>
                    <w:p w:rsidR="00B061ED" w:rsidRDefault="00B061ED" w:rsidP="00B061ED">
                      <w:pPr>
                        <w:bidi/>
                        <w:spacing w:line="180" w:lineRule="auto"/>
                        <w:contextualSpacing/>
                        <w:jc w:val="center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B061ED" w:rsidRDefault="00B061ED" w:rsidP="00B061ED">
                      <w:pPr>
                        <w:bidi/>
                        <w:spacing w:line="180" w:lineRule="auto"/>
                        <w:contextualSpacing/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</w:t>
                      </w:r>
                    </w:p>
                    <w:p w:rsidR="00B061ED" w:rsidRDefault="00B061ED" w:rsidP="00B061ED">
                      <w:pPr>
                        <w:bidi/>
                        <w:spacing w:line="180" w:lineRule="auto"/>
                        <w:contextualSpacing/>
                        <w:jc w:val="center"/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مدیر گروه آموزشی      و    یا </w:t>
                      </w:r>
                    </w:p>
                    <w:p w:rsidR="00B061ED" w:rsidRDefault="00B061ED" w:rsidP="00B061ED">
                      <w:pPr>
                        <w:bidi/>
                        <w:spacing w:line="180" w:lineRule="auto"/>
                        <w:contextualSpacing/>
                        <w:jc w:val="center"/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  <w:t xml:space="preserve">ریاست دانشگاه     و یا </w:t>
                      </w:r>
                    </w:p>
                    <w:p w:rsidR="00B061ED" w:rsidRDefault="00B061ED" w:rsidP="00B061ED">
                      <w:pPr>
                        <w:bidi/>
                        <w:spacing w:line="180" w:lineRule="auto"/>
                        <w:contextualSpacing/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معاونت پژوهشی </w:t>
                      </w:r>
                      <w:r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52737F" w:rsidRPr="001A053A" w:rsidSect="00417EB6">
      <w:pgSz w:w="12240" w:h="15840"/>
      <w:pgMar w:top="184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 Noo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D1E12"/>
    <w:multiLevelType w:val="hybridMultilevel"/>
    <w:tmpl w:val="92FEC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53B71"/>
    <w:multiLevelType w:val="hybridMultilevel"/>
    <w:tmpl w:val="2AD0E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85D95"/>
    <w:multiLevelType w:val="hybridMultilevel"/>
    <w:tmpl w:val="E8466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582B25"/>
    <w:multiLevelType w:val="hybridMultilevel"/>
    <w:tmpl w:val="B1D24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0068C"/>
    <w:multiLevelType w:val="hybridMultilevel"/>
    <w:tmpl w:val="673E1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27781"/>
    <w:multiLevelType w:val="hybridMultilevel"/>
    <w:tmpl w:val="CB0C4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B5CBB"/>
    <w:multiLevelType w:val="hybridMultilevel"/>
    <w:tmpl w:val="820C7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14"/>
    <w:rsid w:val="0007604C"/>
    <w:rsid w:val="000F560E"/>
    <w:rsid w:val="001141AE"/>
    <w:rsid w:val="0012089E"/>
    <w:rsid w:val="001A053A"/>
    <w:rsid w:val="002C08DF"/>
    <w:rsid w:val="00417EB6"/>
    <w:rsid w:val="00435221"/>
    <w:rsid w:val="0046143A"/>
    <w:rsid w:val="00482EA6"/>
    <w:rsid w:val="00490367"/>
    <w:rsid w:val="004C3137"/>
    <w:rsid w:val="0052737F"/>
    <w:rsid w:val="005B5CB0"/>
    <w:rsid w:val="005E7677"/>
    <w:rsid w:val="005F37F3"/>
    <w:rsid w:val="00640196"/>
    <w:rsid w:val="006B7B37"/>
    <w:rsid w:val="008C1A14"/>
    <w:rsid w:val="00A72784"/>
    <w:rsid w:val="00B061ED"/>
    <w:rsid w:val="00CB5023"/>
    <w:rsid w:val="00D52A6B"/>
    <w:rsid w:val="00F4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0A2C2504-B5D7-4E2E-BDCF-A0580A77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7B37"/>
    <w:pPr>
      <w:spacing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7B37"/>
    <w:pPr>
      <w:spacing w:after="200"/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%20&amp;%20E\E\duc\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nasrin khoddam</dc:creator>
  <cp:keywords/>
  <dc:description/>
  <cp:lastModifiedBy>nasrin khoddam</cp:lastModifiedBy>
  <cp:revision>3</cp:revision>
  <cp:lastPrinted>2026-06-07T05:46:00Z</cp:lastPrinted>
  <dcterms:created xsi:type="dcterms:W3CDTF">2026-06-07T08:34:00Z</dcterms:created>
  <dcterms:modified xsi:type="dcterms:W3CDTF">2026-06-07T08:35:00Z</dcterms:modified>
</cp:coreProperties>
</file>